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87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784"/>
      </w:tblGrid>
      <w:tr w:rsidR="0050072B" w:rsidRPr="00705E33" w:rsidTr="0050072B">
        <w:tc>
          <w:tcPr>
            <w:tcW w:w="8784" w:type="dxa"/>
            <w:shd w:val="clear" w:color="auto" w:fill="D9D9D9" w:themeFill="background1" w:themeFillShade="D9"/>
          </w:tcPr>
          <w:p w:rsidR="0050072B" w:rsidRDefault="0050072B" w:rsidP="00A10AB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</w:rPr>
              <w:t>ANEXO II</w:t>
            </w:r>
          </w:p>
          <w:p w:rsidR="0050072B" w:rsidRDefault="0050072B" w:rsidP="00A10AB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</w:rPr>
              <w:t>CERTIFICADO FEDERATIVO</w:t>
            </w:r>
          </w:p>
          <w:p w:rsidR="0050072B" w:rsidRDefault="0050072B" w:rsidP="00A10AB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</w:rPr>
              <w:t>Código de identificación del procedimiento de la CARM: 1443</w:t>
            </w:r>
          </w:p>
          <w:p w:rsidR="0050072B" w:rsidRPr="00705E33" w:rsidRDefault="0050072B" w:rsidP="00A10AB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</w:rPr>
              <w:t>Teléfono de información: 968 362 000/</w:t>
            </w:r>
            <w:r w:rsidR="00EA23AD">
              <w:rPr>
                <w:rFonts w:ascii="Calibri" w:eastAsia="Times New Roman" w:hAnsi="Calibri" w:cs="Calibri"/>
                <w:b/>
                <w:sz w:val="20"/>
                <w:szCs w:val="20"/>
              </w:rPr>
              <w:t>0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</w:rPr>
              <w:t>12</w:t>
            </w:r>
          </w:p>
        </w:tc>
      </w:tr>
    </w:tbl>
    <w:p w:rsidR="0050072B" w:rsidRDefault="0050072B"/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1717"/>
        <w:gridCol w:w="121"/>
        <w:gridCol w:w="448"/>
        <w:gridCol w:w="119"/>
        <w:gridCol w:w="23"/>
        <w:gridCol w:w="498"/>
        <w:gridCol w:w="1322"/>
        <w:gridCol w:w="283"/>
        <w:gridCol w:w="567"/>
        <w:gridCol w:w="284"/>
        <w:gridCol w:w="387"/>
        <w:gridCol w:w="83"/>
        <w:gridCol w:w="449"/>
        <w:gridCol w:w="1916"/>
        <w:gridCol w:w="561"/>
        <w:gridCol w:w="6"/>
      </w:tblGrid>
      <w:tr w:rsidR="00FD3C38" w:rsidRPr="00E7233B" w:rsidTr="0050072B">
        <w:tc>
          <w:tcPr>
            <w:tcW w:w="87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38" w:rsidRPr="00E7233B" w:rsidRDefault="00FD3C38" w:rsidP="00FD3C38">
            <w:pPr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</w:pPr>
          </w:p>
          <w:p w:rsidR="00FD3C38" w:rsidRPr="00E7233B" w:rsidRDefault="00FD3C38" w:rsidP="00FD3C38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r w:rsidRPr="00E7233B"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  <w:t>Don/</w:t>
            </w:r>
            <w:proofErr w:type="spellStart"/>
            <w:proofErr w:type="gramStart"/>
            <w:r w:rsidRPr="00E7233B"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  <w:t>Dña</w:t>
            </w:r>
            <w:proofErr w:type="spellEnd"/>
            <w:r w:rsidRPr="00E7233B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 xml:space="preserve"> …</w:t>
            </w:r>
            <w:proofErr w:type="gramEnd"/>
            <w:r w:rsidRPr="00E7233B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>………………………………………………………………………………………………………………………….……</w:t>
            </w:r>
          </w:p>
          <w:p w:rsidR="00FD3C38" w:rsidRPr="00E7233B" w:rsidRDefault="00FD3C38" w:rsidP="00FD3C38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</w:p>
          <w:p w:rsidR="00FD3C38" w:rsidRPr="00E7233B" w:rsidRDefault="00FD3C38" w:rsidP="00FD3C38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  <w:proofErr w:type="gramStart"/>
            <w:r w:rsidRPr="00E7233B"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  <w:t>en</w:t>
            </w:r>
            <w:proofErr w:type="gramEnd"/>
            <w:r w:rsidRPr="00E7233B"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  <w:t xml:space="preserve"> calidad de representante de la</w:t>
            </w:r>
            <w:r w:rsidRPr="00E7233B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 xml:space="preserve"> </w:t>
            </w:r>
            <w:r w:rsidRPr="00E7233B"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  <w:t>federación de</w:t>
            </w:r>
            <w:r w:rsidRPr="00E7233B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 xml:space="preserve"> …………………………………………………………..</w:t>
            </w:r>
          </w:p>
          <w:p w:rsidR="00FD3C38" w:rsidRPr="00E7233B" w:rsidRDefault="00FD3C38" w:rsidP="00FD3C38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</w:p>
          <w:p w:rsidR="00FD3C38" w:rsidRPr="00E7233B" w:rsidRDefault="00FD3C38" w:rsidP="00FD3C38">
            <w:pPr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es-ES"/>
              </w:rPr>
            </w:pPr>
            <w:r w:rsidRPr="00E7233B">
              <w:rPr>
                <w:rFonts w:ascii="Calibri" w:eastAsia="Times New Roman" w:hAnsi="Calibri" w:cs="Times New Roman"/>
                <w:b/>
                <w:sz w:val="28"/>
                <w:szCs w:val="28"/>
                <w:lang w:eastAsia="es-ES"/>
              </w:rPr>
              <w:t>C E R T I F I C A</w:t>
            </w:r>
          </w:p>
          <w:p w:rsidR="00FD3C38" w:rsidRPr="00E7233B" w:rsidRDefault="00FD3C38" w:rsidP="00FD3C38">
            <w:pPr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</w:pPr>
          </w:p>
          <w:p w:rsidR="00FD3C38" w:rsidRPr="00E7233B" w:rsidRDefault="00FD3C38" w:rsidP="00047A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E7233B"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  <w:t>que el/la deportista Don/</w:t>
            </w:r>
            <w:proofErr w:type="spellStart"/>
            <w:r w:rsidRPr="00E7233B"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  <w:t>Dña</w:t>
            </w:r>
            <w:proofErr w:type="spellEnd"/>
            <w:r w:rsidRPr="00E7233B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 xml:space="preserve"> ………………………………………………………………………………………………., </w:t>
            </w:r>
            <w:r w:rsidRPr="00E7233B"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  <w:t>con número de DNI:</w:t>
            </w:r>
            <w:r w:rsidRPr="00E7233B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 xml:space="preserve">……………………………… </w:t>
            </w:r>
            <w:r w:rsidRPr="00E7233B"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  <w:t>y núm. de licencia:</w:t>
            </w:r>
            <w:r w:rsidRPr="00E7233B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 xml:space="preserve">…………………………….., </w:t>
            </w:r>
            <w:r w:rsidRPr="00E7233B"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  <w:t>tuvo licencia durante el año 202</w:t>
            </w:r>
            <w:r w:rsidR="00047AC9"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  <w:t>5</w:t>
            </w:r>
            <w:r w:rsidRPr="00E7233B"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  <w:t xml:space="preserve"> y tiene licencia en vigor durante el año 202</w:t>
            </w:r>
            <w:r w:rsidR="00047AC9"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  <w:t>6</w:t>
            </w:r>
            <w:r w:rsidRPr="00E7233B"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  <w:t>, ambas tramitadas a través de la federación de</w:t>
            </w:r>
            <w:r w:rsidRPr="00E7233B">
              <w:rPr>
                <w:rFonts w:ascii="Calibri" w:eastAsia="Times New Roman" w:hAnsi="Calibri" w:cs="Times New Roman"/>
                <w:sz w:val="20"/>
                <w:szCs w:val="20"/>
                <w:lang w:eastAsia="es-ES"/>
              </w:rPr>
              <w:t xml:space="preserve"> ……………………………………………………………………</w:t>
            </w:r>
            <w:r w:rsidRPr="00E7233B"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  <w:t>de la Región de Murcia y ha conseguido durante el año 202</w:t>
            </w:r>
            <w:r w:rsidR="00047AC9"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  <w:t>5</w:t>
            </w:r>
            <w:r w:rsidRPr="00E7233B">
              <w:rPr>
                <w:rFonts w:ascii="Calibri" w:eastAsia="Times New Roman" w:hAnsi="Calibri" w:cs="Times New Roman"/>
                <w:b/>
                <w:sz w:val="20"/>
                <w:szCs w:val="20"/>
                <w:lang w:eastAsia="es-ES"/>
              </w:rPr>
              <w:t xml:space="preserve"> el resultado deportivo que a continuación se expresa</w:t>
            </w:r>
            <w:r w:rsidRPr="00E723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ES"/>
              </w:rPr>
              <w:t>:</w:t>
            </w:r>
          </w:p>
        </w:tc>
      </w:tr>
      <w:tr w:rsidR="00FD3C38" w:rsidRPr="00E7233B" w:rsidTr="0050072B">
        <w:trPr>
          <w:trHeight w:val="439"/>
        </w:trPr>
        <w:tc>
          <w:tcPr>
            <w:tcW w:w="4531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D3C38" w:rsidRPr="000E3F05" w:rsidRDefault="00FD3C38" w:rsidP="00FD3C38">
            <w:pPr>
              <w:jc w:val="both"/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 xml:space="preserve">Marcar con una “X” si la prueba o peso está incluida en el programa                   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FD3C38" w:rsidRPr="000E3F05" w:rsidRDefault="00FD3C38" w:rsidP="00FD3C38">
            <w:pPr>
              <w:widowControl w:val="0"/>
              <w:jc w:val="both"/>
              <w:rPr>
                <w:rFonts w:eastAsia="Times New Roman" w:cstheme="minorHAnsi"/>
                <w:sz w:val="24"/>
                <w:szCs w:val="24"/>
                <w:lang w:eastAsia="es-ES"/>
              </w:rPr>
            </w:pPr>
          </w:p>
        </w:tc>
        <w:tc>
          <w:tcPr>
            <w:tcW w:w="311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D3C38" w:rsidRPr="000E3F05" w:rsidRDefault="00FD3C38" w:rsidP="00FD3C38">
            <w:pPr>
              <w:jc w:val="both"/>
              <w:rPr>
                <w:rFonts w:eastAsia="Times New Roman" w:cstheme="minorHAnsi"/>
                <w:sz w:val="24"/>
                <w:szCs w:val="24"/>
                <w:lang w:eastAsia="es-ES"/>
              </w:rPr>
            </w:pP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 xml:space="preserve">Marcar con una “X” si ha participado en categoría de edad senior o absoluta </w:t>
            </w:r>
            <w:r w:rsidRPr="000E3F05">
              <w:rPr>
                <w:rFonts w:eastAsia="Times New Roman" w:cstheme="minorHAnsi"/>
                <w:sz w:val="18"/>
                <w:szCs w:val="18"/>
                <w:lang w:eastAsia="es-ES"/>
              </w:rPr>
              <w:t>(en caso de no marcar la X, se considerará categoría inferior a senior).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FD3C38" w:rsidRPr="00E7233B" w:rsidRDefault="00FD3C38" w:rsidP="00FD3C38">
            <w:pPr>
              <w:widowControl w:val="0"/>
              <w:jc w:val="both"/>
              <w:rPr>
                <w:rFonts w:ascii="Times New Roman" w:eastAsia="Times New Roman" w:hAnsi="Times New Roman" w:cstheme="minorHAnsi"/>
                <w:sz w:val="24"/>
                <w:szCs w:val="24"/>
                <w:lang w:eastAsia="es-ES"/>
              </w:rPr>
            </w:pPr>
          </w:p>
        </w:tc>
      </w:tr>
      <w:tr w:rsidR="00FD3C38" w:rsidRPr="00E7233B" w:rsidTr="0050072B">
        <w:trPr>
          <w:trHeight w:val="388"/>
        </w:trPr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D3C38" w:rsidRPr="000E3F05" w:rsidRDefault="00FD3C38" w:rsidP="00FD3C38">
            <w:pPr>
              <w:jc w:val="both"/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 xml:space="preserve">            Olímpico</w:t>
            </w:r>
          </w:p>
        </w:tc>
        <w:tc>
          <w:tcPr>
            <w:tcW w:w="590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3C38" w:rsidRPr="000E3F05" w:rsidRDefault="00FD3C38" w:rsidP="00FD3C38">
            <w:pPr>
              <w:jc w:val="both"/>
              <w:rPr>
                <w:rFonts w:eastAsia="Times New Roman" w:cstheme="minorHAnsi"/>
                <w:sz w:val="24"/>
                <w:szCs w:val="24"/>
                <w:lang w:eastAsia="es-ES"/>
              </w:rPr>
            </w:pPr>
          </w:p>
        </w:tc>
        <w:tc>
          <w:tcPr>
            <w:tcW w:w="2103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FD3C38" w:rsidRPr="000E3F05" w:rsidRDefault="00FD3C38" w:rsidP="00FD3C38">
            <w:pPr>
              <w:spacing w:after="160" w:line="256" w:lineRule="auto"/>
              <w:jc w:val="right"/>
              <w:rPr>
                <w:rFonts w:eastAsia="Times New Roman" w:cstheme="minorHAnsi"/>
                <w:sz w:val="24"/>
                <w:szCs w:val="24"/>
                <w:lang w:eastAsia="es-ES"/>
              </w:rPr>
            </w:pP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>Paralímpico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3C38" w:rsidRPr="000E3F05" w:rsidRDefault="00FD3C38" w:rsidP="00FD3C38">
            <w:pPr>
              <w:widowControl w:val="0"/>
              <w:jc w:val="both"/>
              <w:rPr>
                <w:rFonts w:eastAsia="Times New Roman" w:cstheme="minorHAnsi"/>
                <w:sz w:val="24"/>
                <w:szCs w:val="24"/>
                <w:lang w:eastAsia="es-ES"/>
              </w:rPr>
            </w:pPr>
          </w:p>
        </w:tc>
        <w:tc>
          <w:tcPr>
            <w:tcW w:w="311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D3C38" w:rsidRPr="000E3F05" w:rsidRDefault="00FD3C38" w:rsidP="00FD3C38">
            <w:pPr>
              <w:rPr>
                <w:rFonts w:eastAsia="Times New Roman" w:cstheme="minorHAnsi"/>
                <w:sz w:val="24"/>
                <w:szCs w:val="24"/>
                <w:lang w:eastAsia="es-ES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3C38" w:rsidRPr="00E7233B" w:rsidRDefault="00FD3C38" w:rsidP="00FD3C38">
            <w:pPr>
              <w:widowControl w:val="0"/>
              <w:jc w:val="both"/>
              <w:rPr>
                <w:rFonts w:ascii="Times New Roman" w:eastAsia="Times New Roman" w:hAnsi="Times New Roman" w:cstheme="minorHAnsi"/>
                <w:sz w:val="24"/>
                <w:szCs w:val="24"/>
                <w:lang w:eastAsia="es-ES"/>
              </w:rPr>
            </w:pPr>
          </w:p>
        </w:tc>
      </w:tr>
      <w:tr w:rsidR="00FD3C38" w:rsidRPr="00E7233B" w:rsidTr="0050072B">
        <w:trPr>
          <w:trHeight w:val="401"/>
        </w:trPr>
        <w:tc>
          <w:tcPr>
            <w:tcW w:w="453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D3C38" w:rsidRPr="000E3F05" w:rsidRDefault="00FD3C38" w:rsidP="00FD3C38">
            <w:pPr>
              <w:jc w:val="both"/>
              <w:rPr>
                <w:rFonts w:eastAsia="Times New Roman" w:cstheme="minorHAnsi"/>
                <w:sz w:val="24"/>
                <w:szCs w:val="24"/>
                <w:lang w:eastAsia="es-ES"/>
              </w:rPr>
            </w:pPr>
            <w:r w:rsidRPr="000E3F05">
              <w:rPr>
                <w:rFonts w:eastAsia="Times New Roman" w:cstheme="minorHAnsi"/>
                <w:sz w:val="18"/>
                <w:szCs w:val="18"/>
                <w:lang w:eastAsia="es-ES"/>
              </w:rPr>
              <w:t xml:space="preserve"> (</w:t>
            </w:r>
            <w:proofErr w:type="gramStart"/>
            <w:r w:rsidRPr="000E3F05">
              <w:rPr>
                <w:rFonts w:eastAsia="Times New Roman" w:cstheme="minorHAnsi"/>
                <w:sz w:val="18"/>
                <w:szCs w:val="18"/>
                <w:lang w:eastAsia="es-ES"/>
              </w:rPr>
              <w:t>en</w:t>
            </w:r>
            <w:proofErr w:type="gramEnd"/>
            <w:r w:rsidRPr="000E3F05">
              <w:rPr>
                <w:rFonts w:eastAsia="Times New Roman" w:cstheme="minorHAnsi"/>
                <w:sz w:val="18"/>
                <w:szCs w:val="18"/>
                <w:lang w:eastAsia="es-ES"/>
              </w:rPr>
              <w:t xml:space="preserve"> caso de no marcar la X, se considerará no olímpica/paralímpica).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FD3C38" w:rsidRPr="000E3F05" w:rsidRDefault="00FD3C38" w:rsidP="00FD3C38">
            <w:pPr>
              <w:widowControl w:val="0"/>
              <w:jc w:val="both"/>
              <w:rPr>
                <w:rFonts w:eastAsia="Times New Roman" w:cstheme="minorHAnsi"/>
                <w:sz w:val="24"/>
                <w:szCs w:val="24"/>
                <w:lang w:eastAsia="es-ES"/>
              </w:rPr>
            </w:pPr>
          </w:p>
        </w:tc>
        <w:tc>
          <w:tcPr>
            <w:tcW w:w="311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D3C38" w:rsidRPr="000E3F05" w:rsidRDefault="00FD3C38" w:rsidP="00FD3C38">
            <w:pPr>
              <w:rPr>
                <w:rFonts w:eastAsia="Times New Roman" w:cstheme="minorHAnsi"/>
                <w:sz w:val="24"/>
                <w:szCs w:val="24"/>
                <w:lang w:eastAsia="es-ES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FD3C38" w:rsidRPr="00E7233B" w:rsidRDefault="00FD3C38" w:rsidP="00FD3C38">
            <w:pPr>
              <w:widowControl w:val="0"/>
              <w:jc w:val="both"/>
              <w:rPr>
                <w:rFonts w:ascii="Times New Roman" w:eastAsia="Times New Roman" w:hAnsi="Times New Roman" w:cstheme="minorHAnsi"/>
                <w:sz w:val="24"/>
                <w:szCs w:val="24"/>
                <w:lang w:eastAsia="es-ES"/>
              </w:rPr>
            </w:pPr>
          </w:p>
        </w:tc>
      </w:tr>
      <w:tr w:rsidR="00FD3C38" w:rsidRPr="00E7233B" w:rsidTr="0050072B">
        <w:tc>
          <w:tcPr>
            <w:tcW w:w="5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C38" w:rsidRPr="000E3F05" w:rsidRDefault="00FD3C38" w:rsidP="00FD3C38">
            <w:pPr>
              <w:jc w:val="both"/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>* Campeonato del Mundo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3C38" w:rsidRPr="000E3F05" w:rsidRDefault="00FD3C38" w:rsidP="00FD3C38">
            <w:pPr>
              <w:jc w:val="both"/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 xml:space="preserve">Resultado obtenido </w:t>
            </w:r>
            <w:r w:rsidRPr="000E3F05">
              <w:rPr>
                <w:rFonts w:eastAsia="Times New Roman" w:cstheme="minorHAnsi"/>
                <w:sz w:val="18"/>
                <w:szCs w:val="18"/>
                <w:lang w:eastAsia="es-ES"/>
              </w:rPr>
              <w:t>(numérico)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3C38" w:rsidRPr="00E7233B" w:rsidRDefault="00FD3C38" w:rsidP="00FD3C38">
            <w:pPr>
              <w:widowControl w:val="0"/>
              <w:jc w:val="both"/>
              <w:rPr>
                <w:rFonts w:ascii="Times New Roman" w:eastAsia="Times New Roman" w:hAnsi="Times New Roman" w:cstheme="minorHAnsi"/>
                <w:sz w:val="24"/>
                <w:szCs w:val="24"/>
                <w:lang w:eastAsia="es-ES"/>
              </w:rPr>
            </w:pPr>
          </w:p>
        </w:tc>
      </w:tr>
      <w:tr w:rsidR="00FD3C38" w:rsidRPr="00E7233B" w:rsidTr="0050072B">
        <w:tc>
          <w:tcPr>
            <w:tcW w:w="5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C38" w:rsidRPr="000E3F05" w:rsidRDefault="00FD3C38" w:rsidP="00FD3C38">
            <w:pPr>
              <w:jc w:val="both"/>
              <w:rPr>
                <w:rFonts w:eastAsia="Times New Roman" w:cstheme="minorHAnsi"/>
                <w:sz w:val="24"/>
                <w:szCs w:val="24"/>
                <w:lang w:eastAsia="es-ES"/>
              </w:rPr>
            </w:pP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>* Campeonato de Europa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3C38" w:rsidRPr="000E3F05" w:rsidRDefault="00FD3C38" w:rsidP="00FD3C38">
            <w:pPr>
              <w:jc w:val="both"/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 xml:space="preserve">Resultado obtenido </w:t>
            </w:r>
            <w:r w:rsidRPr="000E3F05">
              <w:rPr>
                <w:rFonts w:eastAsia="Times New Roman" w:cstheme="minorHAnsi"/>
                <w:sz w:val="18"/>
                <w:szCs w:val="18"/>
                <w:lang w:eastAsia="es-ES"/>
              </w:rPr>
              <w:t>(numérico)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3C38" w:rsidRPr="00E7233B" w:rsidRDefault="00FD3C38" w:rsidP="00FD3C38">
            <w:pPr>
              <w:widowControl w:val="0"/>
              <w:jc w:val="both"/>
              <w:rPr>
                <w:rFonts w:ascii="Times New Roman" w:eastAsia="Times New Roman" w:hAnsi="Times New Roman" w:cstheme="minorHAnsi"/>
                <w:sz w:val="24"/>
                <w:szCs w:val="24"/>
                <w:lang w:eastAsia="es-ES"/>
              </w:rPr>
            </w:pPr>
          </w:p>
        </w:tc>
      </w:tr>
      <w:tr w:rsidR="00FD3C38" w:rsidRPr="00E7233B" w:rsidTr="0050072B">
        <w:tc>
          <w:tcPr>
            <w:tcW w:w="5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C38" w:rsidRPr="000E3F05" w:rsidRDefault="00FD3C38" w:rsidP="00FD3C38">
            <w:pPr>
              <w:jc w:val="both"/>
              <w:rPr>
                <w:rFonts w:eastAsia="Times New Roman" w:cstheme="minorHAnsi"/>
                <w:sz w:val="24"/>
                <w:szCs w:val="24"/>
                <w:lang w:eastAsia="es-ES"/>
              </w:rPr>
            </w:pP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 xml:space="preserve">* Copa del Mundo 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3C38" w:rsidRPr="000E3F05" w:rsidRDefault="00FD3C38" w:rsidP="00FD3C38">
            <w:pPr>
              <w:jc w:val="both"/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 xml:space="preserve">Resultado obtenido </w:t>
            </w:r>
            <w:r w:rsidRPr="000E3F05">
              <w:rPr>
                <w:rFonts w:eastAsia="Times New Roman" w:cstheme="minorHAnsi"/>
                <w:sz w:val="18"/>
                <w:szCs w:val="18"/>
                <w:lang w:eastAsia="es-ES"/>
              </w:rPr>
              <w:t>(numérico)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3C38" w:rsidRPr="00E7233B" w:rsidRDefault="00FD3C38" w:rsidP="00FD3C38">
            <w:pPr>
              <w:widowControl w:val="0"/>
              <w:jc w:val="both"/>
              <w:rPr>
                <w:rFonts w:ascii="Times New Roman" w:eastAsia="Times New Roman" w:hAnsi="Times New Roman" w:cstheme="minorHAnsi"/>
                <w:sz w:val="24"/>
                <w:szCs w:val="24"/>
                <w:lang w:eastAsia="es-ES"/>
              </w:rPr>
            </w:pPr>
          </w:p>
        </w:tc>
      </w:tr>
      <w:tr w:rsidR="00FD3C38" w:rsidRPr="00E7233B" w:rsidTr="0050072B">
        <w:tc>
          <w:tcPr>
            <w:tcW w:w="5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C38" w:rsidRPr="000E3F05" w:rsidRDefault="00FD3C38" w:rsidP="00FD3C38">
            <w:pPr>
              <w:jc w:val="both"/>
              <w:rPr>
                <w:rFonts w:eastAsia="Times New Roman" w:cstheme="minorHAnsi"/>
                <w:sz w:val="24"/>
                <w:szCs w:val="24"/>
                <w:lang w:eastAsia="es-ES"/>
              </w:rPr>
            </w:pP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 xml:space="preserve">* Copa de Europa 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3C38" w:rsidRPr="000E3F05" w:rsidRDefault="00FD3C38" w:rsidP="00FD3C38">
            <w:pPr>
              <w:jc w:val="both"/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 xml:space="preserve">Resultado obtenido </w:t>
            </w:r>
            <w:r w:rsidRPr="000E3F05">
              <w:rPr>
                <w:rFonts w:eastAsia="Times New Roman" w:cstheme="minorHAnsi"/>
                <w:sz w:val="18"/>
                <w:szCs w:val="18"/>
                <w:lang w:eastAsia="es-ES"/>
              </w:rPr>
              <w:t>(numérico)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3C38" w:rsidRPr="00E7233B" w:rsidRDefault="00FD3C38" w:rsidP="00FD3C38">
            <w:pPr>
              <w:widowControl w:val="0"/>
              <w:jc w:val="both"/>
              <w:rPr>
                <w:rFonts w:ascii="Times New Roman" w:eastAsia="Times New Roman" w:hAnsi="Times New Roman" w:cstheme="minorHAnsi"/>
                <w:sz w:val="24"/>
                <w:szCs w:val="24"/>
                <w:lang w:eastAsia="es-ES"/>
              </w:rPr>
            </w:pPr>
          </w:p>
        </w:tc>
      </w:tr>
      <w:tr w:rsidR="00FD3C38" w:rsidRPr="00E7233B" w:rsidTr="0050072B">
        <w:tc>
          <w:tcPr>
            <w:tcW w:w="5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C38" w:rsidRPr="000E3F05" w:rsidRDefault="00FD3C38" w:rsidP="00FD3C38">
            <w:pPr>
              <w:jc w:val="both"/>
              <w:rPr>
                <w:rFonts w:eastAsia="Times New Roman" w:cstheme="minorHAnsi"/>
                <w:sz w:val="24"/>
                <w:szCs w:val="24"/>
                <w:lang w:eastAsia="es-ES"/>
              </w:rPr>
            </w:pP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 xml:space="preserve">* Campeonato España 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3C38" w:rsidRPr="000E3F05" w:rsidRDefault="00FD3C38" w:rsidP="00FD3C38">
            <w:pPr>
              <w:jc w:val="both"/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 xml:space="preserve">Resultado obtenido </w:t>
            </w:r>
            <w:r w:rsidRPr="000E3F05">
              <w:rPr>
                <w:rFonts w:eastAsia="Times New Roman" w:cstheme="minorHAnsi"/>
                <w:sz w:val="18"/>
                <w:szCs w:val="18"/>
                <w:lang w:eastAsia="es-ES"/>
              </w:rPr>
              <w:t>(numérico)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3C38" w:rsidRPr="00E7233B" w:rsidRDefault="00FD3C38" w:rsidP="00FD3C38">
            <w:pPr>
              <w:widowControl w:val="0"/>
              <w:jc w:val="both"/>
              <w:rPr>
                <w:rFonts w:ascii="Times New Roman" w:eastAsia="Times New Roman" w:hAnsi="Times New Roman" w:cstheme="minorHAnsi"/>
                <w:sz w:val="24"/>
                <w:szCs w:val="24"/>
                <w:lang w:eastAsia="es-ES"/>
              </w:rPr>
            </w:pPr>
          </w:p>
        </w:tc>
      </w:tr>
      <w:tr w:rsidR="00FD3C38" w:rsidRPr="00E7233B" w:rsidTr="0050072B">
        <w:tc>
          <w:tcPr>
            <w:tcW w:w="87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3C38" w:rsidRPr="008E4615" w:rsidRDefault="00FD3C38" w:rsidP="00FD3C38">
            <w:pPr>
              <w:jc w:val="both"/>
              <w:rPr>
                <w:rFonts w:eastAsia="Times New Roman" w:cstheme="minorHAnsi"/>
                <w:b/>
                <w:i/>
                <w:sz w:val="16"/>
                <w:szCs w:val="16"/>
                <w:lang w:eastAsia="es-ES"/>
              </w:rPr>
            </w:pPr>
            <w:r w:rsidRPr="008E4615">
              <w:rPr>
                <w:rFonts w:eastAsia="Times New Roman" w:cstheme="minorHAnsi"/>
                <w:b/>
                <w:i/>
                <w:sz w:val="16"/>
                <w:szCs w:val="16"/>
                <w:lang w:eastAsia="es-ES"/>
              </w:rPr>
              <w:t xml:space="preserve">*Únicamente se podrá alegar un mérito deportivo. Indicar exclusivamente el resultado más favorable por el que se pueda acceder al baremo y se obtenga la mayor puntuación posible del mismo. En caso de alegar varios méritos, se valorará únicamente el que corresponda al evento deportivo de mayor nivel: 1º </w:t>
            </w:r>
            <w:proofErr w:type="spellStart"/>
            <w:r w:rsidRPr="008E4615">
              <w:rPr>
                <w:rFonts w:eastAsia="Times New Roman" w:cstheme="minorHAnsi"/>
                <w:b/>
                <w:i/>
                <w:sz w:val="16"/>
                <w:szCs w:val="16"/>
                <w:lang w:eastAsia="es-ES"/>
              </w:rPr>
              <w:t>Cto</w:t>
            </w:r>
            <w:proofErr w:type="spellEnd"/>
            <w:r w:rsidRPr="008E4615">
              <w:rPr>
                <w:rFonts w:eastAsia="Times New Roman" w:cstheme="minorHAnsi"/>
                <w:b/>
                <w:i/>
                <w:sz w:val="16"/>
                <w:szCs w:val="16"/>
                <w:lang w:eastAsia="es-ES"/>
              </w:rPr>
              <w:t xml:space="preserve">. </w:t>
            </w:r>
            <w:proofErr w:type="gramStart"/>
            <w:r w:rsidRPr="008E4615">
              <w:rPr>
                <w:rFonts w:eastAsia="Times New Roman" w:cstheme="minorHAnsi"/>
                <w:b/>
                <w:i/>
                <w:sz w:val="16"/>
                <w:szCs w:val="16"/>
                <w:lang w:eastAsia="es-ES"/>
              </w:rPr>
              <w:t>del</w:t>
            </w:r>
            <w:proofErr w:type="gramEnd"/>
            <w:r w:rsidRPr="008E4615">
              <w:rPr>
                <w:rFonts w:eastAsia="Times New Roman" w:cstheme="minorHAnsi"/>
                <w:b/>
                <w:i/>
                <w:sz w:val="16"/>
                <w:szCs w:val="16"/>
                <w:lang w:eastAsia="es-ES"/>
              </w:rPr>
              <w:t xml:space="preserve"> Mundo – 2º </w:t>
            </w:r>
            <w:proofErr w:type="spellStart"/>
            <w:r w:rsidRPr="008E4615">
              <w:rPr>
                <w:rFonts w:eastAsia="Times New Roman" w:cstheme="minorHAnsi"/>
                <w:b/>
                <w:i/>
                <w:sz w:val="16"/>
                <w:szCs w:val="16"/>
                <w:lang w:eastAsia="es-ES"/>
              </w:rPr>
              <w:t>Cto</w:t>
            </w:r>
            <w:proofErr w:type="spellEnd"/>
            <w:r w:rsidRPr="008E4615">
              <w:rPr>
                <w:rFonts w:eastAsia="Times New Roman" w:cstheme="minorHAnsi"/>
                <w:b/>
                <w:i/>
                <w:sz w:val="16"/>
                <w:szCs w:val="16"/>
                <w:lang w:eastAsia="es-ES"/>
              </w:rPr>
              <w:t xml:space="preserve">. </w:t>
            </w:r>
            <w:proofErr w:type="gramStart"/>
            <w:r w:rsidRPr="008E4615">
              <w:rPr>
                <w:rFonts w:eastAsia="Times New Roman" w:cstheme="minorHAnsi"/>
                <w:b/>
                <w:i/>
                <w:sz w:val="16"/>
                <w:szCs w:val="16"/>
                <w:lang w:eastAsia="es-ES"/>
              </w:rPr>
              <w:t>de</w:t>
            </w:r>
            <w:proofErr w:type="gramEnd"/>
            <w:r w:rsidRPr="008E4615">
              <w:rPr>
                <w:rFonts w:eastAsia="Times New Roman" w:cstheme="minorHAnsi"/>
                <w:b/>
                <w:i/>
                <w:sz w:val="16"/>
                <w:szCs w:val="16"/>
                <w:lang w:eastAsia="es-ES"/>
              </w:rPr>
              <w:t xml:space="preserve"> Europa – 3º Copa del Mundo – 4 º Copa de Europa – 5º </w:t>
            </w:r>
            <w:proofErr w:type="spellStart"/>
            <w:r w:rsidRPr="008E4615">
              <w:rPr>
                <w:rFonts w:eastAsia="Times New Roman" w:cstheme="minorHAnsi"/>
                <w:b/>
                <w:i/>
                <w:sz w:val="16"/>
                <w:szCs w:val="16"/>
                <w:lang w:eastAsia="es-ES"/>
              </w:rPr>
              <w:t>Cto</w:t>
            </w:r>
            <w:proofErr w:type="spellEnd"/>
            <w:r w:rsidRPr="008E4615">
              <w:rPr>
                <w:rFonts w:eastAsia="Times New Roman" w:cstheme="minorHAnsi"/>
                <w:b/>
                <w:i/>
                <w:sz w:val="16"/>
                <w:szCs w:val="16"/>
                <w:lang w:eastAsia="es-ES"/>
              </w:rPr>
              <w:t xml:space="preserve"> España.</w:t>
            </w:r>
          </w:p>
        </w:tc>
      </w:tr>
      <w:tr w:rsidR="00FD3C38" w:rsidRPr="00E7233B" w:rsidTr="0050072B">
        <w:trPr>
          <w:gridAfter w:val="1"/>
          <w:wAfter w:w="6" w:type="dxa"/>
        </w:trPr>
        <w:tc>
          <w:tcPr>
            <w:tcW w:w="877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D3C38" w:rsidRPr="000E3F05" w:rsidRDefault="00FD3C38" w:rsidP="00FD3C38">
            <w:pPr>
              <w:tabs>
                <w:tab w:val="center" w:pos="4252"/>
                <w:tab w:val="right" w:pos="8504"/>
              </w:tabs>
              <w:spacing w:line="360" w:lineRule="atLeast"/>
              <w:ind w:right="284"/>
              <w:jc w:val="center"/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>Tipo de prueba (</w:t>
            </w:r>
            <w:r w:rsidRPr="000E3F05">
              <w:rPr>
                <w:rFonts w:eastAsia="Times New Roman" w:cstheme="minorHAnsi"/>
                <w:b/>
                <w:sz w:val="18"/>
                <w:szCs w:val="18"/>
                <w:lang w:eastAsia="es-ES"/>
              </w:rPr>
              <w:t>marcar con una X</w:t>
            </w: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>):</w:t>
            </w:r>
          </w:p>
        </w:tc>
      </w:tr>
      <w:tr w:rsidR="00FD3C38" w:rsidRPr="00E7233B" w:rsidTr="0050072B">
        <w:trPr>
          <w:gridAfter w:val="1"/>
          <w:wAfter w:w="6" w:type="dxa"/>
        </w:trPr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3C38" w:rsidRPr="00617063" w:rsidRDefault="00FD3C38" w:rsidP="00FD3C38">
            <w:pPr>
              <w:tabs>
                <w:tab w:val="center" w:pos="4252"/>
                <w:tab w:val="right" w:pos="8504"/>
              </w:tabs>
              <w:spacing w:line="360" w:lineRule="atLeast"/>
              <w:ind w:right="284"/>
              <w:jc w:val="center"/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617063">
              <w:rPr>
                <w:rFonts w:eastAsia="Times New Roman" w:cstheme="minorHAnsi"/>
                <w:sz w:val="20"/>
                <w:szCs w:val="20"/>
                <w:lang w:eastAsia="es-ES"/>
              </w:rPr>
              <w:t>Individual</w:t>
            </w:r>
          </w:p>
        </w:tc>
        <w:tc>
          <w:tcPr>
            <w:tcW w:w="5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3C38" w:rsidRPr="00E7233B" w:rsidRDefault="00FD3C38" w:rsidP="00FD3C38">
            <w:pPr>
              <w:widowControl w:val="0"/>
              <w:tabs>
                <w:tab w:val="center" w:pos="4252"/>
                <w:tab w:val="right" w:pos="8504"/>
              </w:tabs>
              <w:spacing w:line="360" w:lineRule="atLeast"/>
              <w:ind w:right="284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3483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FD3C38" w:rsidRPr="000E3F05" w:rsidRDefault="00FD3C38" w:rsidP="00FD3C38">
            <w:pPr>
              <w:tabs>
                <w:tab w:val="center" w:pos="4252"/>
                <w:tab w:val="right" w:pos="8504"/>
              </w:tabs>
              <w:spacing w:line="360" w:lineRule="atLeast"/>
              <w:ind w:right="-146"/>
              <w:jc w:val="center"/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sz w:val="20"/>
                <w:szCs w:val="20"/>
                <w:lang w:eastAsia="es-ES"/>
              </w:rPr>
              <w:t xml:space="preserve">                                   Equipos*</w:t>
            </w:r>
          </w:p>
        </w:tc>
        <w:tc>
          <w:tcPr>
            <w:tcW w:w="5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3C38" w:rsidRPr="000E3F05" w:rsidRDefault="00FD3C38" w:rsidP="00FD3C38">
            <w:pPr>
              <w:widowControl w:val="0"/>
              <w:tabs>
                <w:tab w:val="center" w:pos="4252"/>
                <w:tab w:val="right" w:pos="8504"/>
              </w:tabs>
              <w:spacing w:line="360" w:lineRule="atLeast"/>
              <w:ind w:right="284"/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C38" w:rsidRPr="000E3F05" w:rsidRDefault="00FD3C38" w:rsidP="00FD3C38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</w:tr>
      <w:tr w:rsidR="00FD3C38" w:rsidRPr="00E7233B" w:rsidTr="0050072B">
        <w:trPr>
          <w:gridAfter w:val="1"/>
          <w:wAfter w:w="6" w:type="dxa"/>
        </w:trPr>
        <w:tc>
          <w:tcPr>
            <w:tcW w:w="29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D3C38" w:rsidRPr="000E3F05" w:rsidRDefault="00FD3C38" w:rsidP="00FD3C38">
            <w:pPr>
              <w:jc w:val="both"/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>Si opta a la ayuda por resultado individual en el Campeonato de España.</w:t>
            </w:r>
          </w:p>
        </w:tc>
        <w:tc>
          <w:tcPr>
            <w:tcW w:w="29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D3C38" w:rsidRPr="000E3F05" w:rsidRDefault="00FD3C38" w:rsidP="00FD3C38">
            <w:pPr>
              <w:jc w:val="both"/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>Si opta a la ayuda por resultado individual en Campeonato del Mundo o Europa.</w:t>
            </w:r>
          </w:p>
        </w:tc>
        <w:tc>
          <w:tcPr>
            <w:tcW w:w="2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D3C38" w:rsidRPr="000E3F05" w:rsidRDefault="00FD3C38" w:rsidP="00FD3C38">
            <w:pPr>
              <w:jc w:val="both"/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>Si opta a la ayuda por participación en el Campeonato del Mundo o Europa.</w:t>
            </w:r>
          </w:p>
        </w:tc>
      </w:tr>
      <w:tr w:rsidR="00FD3C38" w:rsidRPr="00E7233B" w:rsidTr="0050072B">
        <w:trPr>
          <w:gridAfter w:val="1"/>
          <w:wAfter w:w="6" w:type="dxa"/>
        </w:trPr>
        <w:tc>
          <w:tcPr>
            <w:tcW w:w="24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D3C38" w:rsidRPr="000E3F05" w:rsidRDefault="00FD3C38" w:rsidP="00FD3C38">
            <w:pPr>
              <w:tabs>
                <w:tab w:val="center" w:pos="4252"/>
                <w:tab w:val="right" w:pos="8504"/>
              </w:tabs>
              <w:jc w:val="both"/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sz w:val="20"/>
                <w:szCs w:val="20"/>
                <w:lang w:eastAsia="es-ES"/>
              </w:rPr>
              <w:t>Marcar con una X si el número de deportistas participantes en su prueba es mayor o igual a 8.</w:t>
            </w:r>
          </w:p>
        </w:tc>
        <w:tc>
          <w:tcPr>
            <w:tcW w:w="521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2" w:space="0" w:color="auto"/>
            </w:tcBorders>
          </w:tcPr>
          <w:p w:rsidR="00FD3C38" w:rsidRPr="000E3F05" w:rsidRDefault="00FD3C38" w:rsidP="00FD3C38">
            <w:pPr>
              <w:widowControl w:val="0"/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2456" w:type="dxa"/>
            <w:gridSpan w:val="4"/>
            <w:vMerge w:val="restar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nil"/>
            </w:tcBorders>
            <w:hideMark/>
          </w:tcPr>
          <w:p w:rsidR="00FD3C38" w:rsidRPr="000E3F05" w:rsidRDefault="00FD3C38" w:rsidP="00FD3C38">
            <w:pPr>
              <w:tabs>
                <w:tab w:val="center" w:pos="4252"/>
                <w:tab w:val="right" w:pos="8504"/>
              </w:tabs>
              <w:ind w:right="-4"/>
              <w:jc w:val="both"/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sz w:val="20"/>
                <w:szCs w:val="20"/>
                <w:lang w:eastAsia="es-ES"/>
              </w:rPr>
              <w:t>Marcar con una X si el número de países participantes es mayor o igual a 10.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2" w:space="0" w:color="auto"/>
            </w:tcBorders>
          </w:tcPr>
          <w:p w:rsidR="00FD3C38" w:rsidRPr="000E3F05" w:rsidRDefault="00FD3C38" w:rsidP="00FD3C38">
            <w:pPr>
              <w:widowControl w:val="0"/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2365" w:type="dxa"/>
            <w:gridSpan w:val="2"/>
            <w:vMerge w:val="restar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nil"/>
            </w:tcBorders>
            <w:hideMark/>
          </w:tcPr>
          <w:p w:rsidR="00FD3C38" w:rsidRPr="000E3F05" w:rsidRDefault="00FD3C38" w:rsidP="00FD3C38">
            <w:pPr>
              <w:tabs>
                <w:tab w:val="center" w:pos="4252"/>
                <w:tab w:val="right" w:pos="8504"/>
              </w:tabs>
              <w:ind w:right="-4"/>
              <w:jc w:val="both"/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sz w:val="20"/>
                <w:szCs w:val="20"/>
                <w:lang w:eastAsia="es-ES"/>
              </w:rPr>
              <w:t>Marcar con una X si la prueba la disputó como integrante del equipo nacional.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FD3C38" w:rsidRPr="000E3F05" w:rsidRDefault="00FD3C38" w:rsidP="00FD3C38">
            <w:pPr>
              <w:widowControl w:val="0"/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</w:tr>
      <w:tr w:rsidR="00FD3C38" w:rsidRPr="00E7233B" w:rsidTr="0050072B">
        <w:trPr>
          <w:gridAfter w:val="1"/>
          <w:wAfter w:w="6" w:type="dxa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D3C38" w:rsidRPr="000E3F05" w:rsidRDefault="00FD3C38" w:rsidP="00FD3C38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5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3C38" w:rsidRPr="000E3F05" w:rsidRDefault="00FD3C38" w:rsidP="00FD3C38">
            <w:pPr>
              <w:widowControl w:val="0"/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  <w:p w:rsidR="00FD3C38" w:rsidRPr="000E3F05" w:rsidRDefault="00FD3C38" w:rsidP="00FD3C38">
            <w:pPr>
              <w:widowControl w:val="0"/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D3C38" w:rsidRPr="000E3F05" w:rsidRDefault="00FD3C38" w:rsidP="00FD3C38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4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3C38" w:rsidRPr="000E3F05" w:rsidRDefault="00FD3C38" w:rsidP="00FD3C38">
            <w:pPr>
              <w:widowControl w:val="0"/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2365" w:type="dxa"/>
            <w:gridSpan w:val="2"/>
            <w:vMerge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D3C38" w:rsidRPr="000E3F05" w:rsidRDefault="00FD3C38" w:rsidP="00FD3C38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3C38" w:rsidRPr="000E3F05" w:rsidRDefault="00FD3C38" w:rsidP="00FD3C38">
            <w:pPr>
              <w:widowControl w:val="0"/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</w:tr>
      <w:tr w:rsidR="00FD3C38" w:rsidRPr="00E7233B" w:rsidTr="0050072B">
        <w:trPr>
          <w:gridAfter w:val="1"/>
          <w:wAfter w:w="6" w:type="dxa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D3C38" w:rsidRPr="000E3F05" w:rsidRDefault="00FD3C38" w:rsidP="00FD3C38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52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FD3C38" w:rsidRPr="000E3F05" w:rsidRDefault="00FD3C38" w:rsidP="00FD3C38">
            <w:pPr>
              <w:widowControl w:val="0"/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D3C38" w:rsidRPr="000E3F05" w:rsidRDefault="00FD3C38" w:rsidP="00FD3C38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47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FD3C38" w:rsidRPr="000E3F05" w:rsidRDefault="00FD3C38" w:rsidP="00FD3C38">
            <w:pPr>
              <w:widowControl w:val="0"/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2365" w:type="dxa"/>
            <w:gridSpan w:val="2"/>
            <w:vMerge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D3C38" w:rsidRPr="000E3F05" w:rsidRDefault="00FD3C38" w:rsidP="00FD3C38">
            <w:pPr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56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C38" w:rsidRPr="000E3F05" w:rsidRDefault="00FD3C38" w:rsidP="00FD3C38">
            <w:pPr>
              <w:widowControl w:val="0"/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</w:tr>
      <w:tr w:rsidR="00FD3C38" w:rsidRPr="00E7233B" w:rsidTr="0050072B">
        <w:trPr>
          <w:gridAfter w:val="1"/>
          <w:wAfter w:w="6" w:type="dxa"/>
        </w:trPr>
        <w:tc>
          <w:tcPr>
            <w:tcW w:w="877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D3C38" w:rsidRPr="000E3F05" w:rsidRDefault="00FD3C38" w:rsidP="00FD3C38">
            <w:pPr>
              <w:tabs>
                <w:tab w:val="center" w:pos="4252"/>
                <w:tab w:val="right" w:pos="8504"/>
              </w:tabs>
              <w:spacing w:line="360" w:lineRule="atLeast"/>
              <w:ind w:right="284"/>
              <w:jc w:val="center"/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>Nombre completo del Campeonato por el que solicita la subvención</w:t>
            </w:r>
          </w:p>
        </w:tc>
      </w:tr>
      <w:tr w:rsidR="00FD3C38" w:rsidRPr="00E7233B" w:rsidTr="0050072B">
        <w:trPr>
          <w:gridAfter w:val="1"/>
          <w:wAfter w:w="6" w:type="dxa"/>
        </w:trPr>
        <w:tc>
          <w:tcPr>
            <w:tcW w:w="877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38" w:rsidRPr="000E3F05" w:rsidRDefault="00FD3C38" w:rsidP="00FD3C38">
            <w:pPr>
              <w:tabs>
                <w:tab w:val="center" w:pos="4252"/>
                <w:tab w:val="right" w:pos="8504"/>
              </w:tabs>
              <w:spacing w:line="360" w:lineRule="atLeast"/>
              <w:ind w:right="284"/>
              <w:jc w:val="center"/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</w:p>
        </w:tc>
      </w:tr>
      <w:tr w:rsidR="00FD3C38" w:rsidRPr="00E7233B" w:rsidTr="0050072B">
        <w:trPr>
          <w:gridAfter w:val="1"/>
          <w:wAfter w:w="6" w:type="dxa"/>
          <w:trHeight w:val="698"/>
        </w:trPr>
        <w:tc>
          <w:tcPr>
            <w:tcW w:w="5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38" w:rsidRPr="000E3F05" w:rsidRDefault="00FD3C38" w:rsidP="00FD3C38">
            <w:pPr>
              <w:tabs>
                <w:tab w:val="center" w:pos="4252"/>
                <w:tab w:val="right" w:pos="8504"/>
              </w:tabs>
              <w:spacing w:line="360" w:lineRule="atLeast"/>
              <w:ind w:right="284"/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sz w:val="20"/>
                <w:szCs w:val="20"/>
                <w:lang w:eastAsia="es-ES"/>
              </w:rPr>
              <w:lastRenderedPageBreak/>
              <w:t>Lugar de celebración:</w:t>
            </w:r>
          </w:p>
          <w:p w:rsidR="00FD3C38" w:rsidRPr="000E3F05" w:rsidRDefault="00FD3C38" w:rsidP="00FD3C38">
            <w:pPr>
              <w:widowControl w:val="0"/>
              <w:tabs>
                <w:tab w:val="center" w:pos="4252"/>
                <w:tab w:val="right" w:pos="8504"/>
              </w:tabs>
              <w:spacing w:line="360" w:lineRule="atLeast"/>
              <w:ind w:right="284"/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36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38" w:rsidRPr="000E3F05" w:rsidRDefault="00FD3C38" w:rsidP="00FD3C38">
            <w:pPr>
              <w:tabs>
                <w:tab w:val="center" w:pos="4252"/>
                <w:tab w:val="right" w:pos="8504"/>
              </w:tabs>
              <w:spacing w:line="360" w:lineRule="atLeast"/>
              <w:ind w:right="284"/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sz w:val="20"/>
                <w:szCs w:val="20"/>
                <w:lang w:eastAsia="es-ES"/>
              </w:rPr>
              <w:t>Fecha de celebración:</w:t>
            </w:r>
          </w:p>
          <w:p w:rsidR="00FD3C38" w:rsidRPr="000E3F05" w:rsidRDefault="00FD3C38" w:rsidP="00FD3C38">
            <w:pPr>
              <w:widowControl w:val="0"/>
              <w:tabs>
                <w:tab w:val="center" w:pos="4252"/>
                <w:tab w:val="right" w:pos="8504"/>
              </w:tabs>
              <w:ind w:right="284"/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</w:tr>
      <w:tr w:rsidR="00FD3C38" w:rsidRPr="00E7233B" w:rsidTr="0050072B">
        <w:trPr>
          <w:gridAfter w:val="1"/>
          <w:wAfter w:w="6" w:type="dxa"/>
          <w:trHeight w:val="1080"/>
        </w:trPr>
        <w:tc>
          <w:tcPr>
            <w:tcW w:w="42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38" w:rsidRPr="000E3F05" w:rsidRDefault="00FD3C38" w:rsidP="00FD3C38">
            <w:pPr>
              <w:tabs>
                <w:tab w:val="center" w:pos="4252"/>
                <w:tab w:val="right" w:pos="8504"/>
              </w:tabs>
              <w:spacing w:line="360" w:lineRule="atLeast"/>
              <w:ind w:right="284"/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sz w:val="20"/>
                <w:szCs w:val="20"/>
                <w:lang w:eastAsia="es-ES"/>
              </w:rPr>
              <w:t xml:space="preserve">Prueba </w:t>
            </w:r>
            <w:r w:rsidRPr="000E3F05">
              <w:rPr>
                <w:rFonts w:eastAsia="Times New Roman" w:cstheme="minorHAnsi"/>
                <w:sz w:val="18"/>
                <w:szCs w:val="18"/>
                <w:lang w:eastAsia="es-ES"/>
              </w:rPr>
              <w:t>(nombre exacto. En deportes de combate se debe indicar el peso):</w:t>
            </w:r>
          </w:p>
          <w:p w:rsidR="00FD3C38" w:rsidRPr="000E3F05" w:rsidRDefault="00FD3C38" w:rsidP="00FD3C38">
            <w:pPr>
              <w:widowControl w:val="0"/>
              <w:tabs>
                <w:tab w:val="center" w:pos="4252"/>
                <w:tab w:val="right" w:pos="8504"/>
              </w:tabs>
              <w:spacing w:line="360" w:lineRule="atLeast"/>
              <w:ind w:right="284"/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45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D3C38" w:rsidRPr="000E3F05" w:rsidRDefault="00FD3C38" w:rsidP="00FD3C38">
            <w:pPr>
              <w:tabs>
                <w:tab w:val="center" w:pos="4252"/>
                <w:tab w:val="right" w:pos="8504"/>
              </w:tabs>
              <w:spacing w:line="360" w:lineRule="atLeast"/>
              <w:ind w:right="284"/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sz w:val="20"/>
                <w:szCs w:val="20"/>
                <w:lang w:eastAsia="es-ES"/>
              </w:rPr>
              <w:t>Modalidad deportiva:</w:t>
            </w:r>
          </w:p>
          <w:p w:rsidR="00FD3C38" w:rsidRPr="000E3F05" w:rsidRDefault="00FD3C38" w:rsidP="00FD3C38">
            <w:pPr>
              <w:widowControl w:val="0"/>
              <w:tabs>
                <w:tab w:val="center" w:pos="4252"/>
                <w:tab w:val="right" w:pos="8504"/>
              </w:tabs>
              <w:spacing w:line="360" w:lineRule="atLeast"/>
              <w:ind w:right="284"/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  <w:p w:rsidR="00FD3C38" w:rsidRPr="000E3F05" w:rsidRDefault="00FD3C38" w:rsidP="00FD3C38">
            <w:pPr>
              <w:tabs>
                <w:tab w:val="center" w:pos="4252"/>
                <w:tab w:val="right" w:pos="8504"/>
              </w:tabs>
              <w:spacing w:line="360" w:lineRule="atLeast"/>
              <w:ind w:right="284"/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sz w:val="20"/>
                <w:szCs w:val="20"/>
                <w:lang w:eastAsia="es-ES"/>
              </w:rPr>
              <w:t>Especialidad deportiva:</w:t>
            </w:r>
          </w:p>
          <w:p w:rsidR="00FD3C38" w:rsidRPr="000E3F05" w:rsidRDefault="00FD3C38" w:rsidP="00FD3C38">
            <w:pPr>
              <w:widowControl w:val="0"/>
              <w:tabs>
                <w:tab w:val="center" w:pos="4252"/>
                <w:tab w:val="right" w:pos="8504"/>
              </w:tabs>
              <w:ind w:right="28"/>
              <w:jc w:val="center"/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</w:tr>
      <w:tr w:rsidR="00FD3C38" w:rsidRPr="00E7233B" w:rsidTr="0050072B">
        <w:trPr>
          <w:gridAfter w:val="1"/>
          <w:wAfter w:w="6" w:type="dxa"/>
          <w:trHeight w:val="394"/>
        </w:trPr>
        <w:tc>
          <w:tcPr>
            <w:tcW w:w="877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FD3C38" w:rsidRPr="008E4615" w:rsidRDefault="00FD3C38" w:rsidP="0051693B">
            <w:pPr>
              <w:spacing w:after="120"/>
              <w:jc w:val="both"/>
              <w:rPr>
                <w:rFonts w:eastAsia="Times New Roman" w:cstheme="minorHAnsi"/>
                <w:b/>
                <w:i/>
                <w:sz w:val="16"/>
                <w:szCs w:val="16"/>
                <w:lang w:eastAsia="es-ES"/>
              </w:rPr>
            </w:pPr>
            <w:r w:rsidRPr="008E4615">
              <w:rPr>
                <w:rFonts w:eastAsia="Times New Roman" w:cstheme="minorHAnsi"/>
                <w:b/>
                <w:i/>
                <w:sz w:val="16"/>
                <w:szCs w:val="16"/>
                <w:lang w:eastAsia="es-ES"/>
              </w:rPr>
              <w:t>*No se valorará la participación que se lleve a cabo a través de clubes deportivos o equipos autonómicos. En el caso de las pruebas por equipos, los deportistas solicitantes recibirán el 70% de la puntuación correspondiente al nivel accedido.</w:t>
            </w:r>
          </w:p>
        </w:tc>
      </w:tr>
      <w:tr w:rsidR="00E7233B" w:rsidRPr="00E7233B" w:rsidTr="0050072B">
        <w:tc>
          <w:tcPr>
            <w:tcW w:w="87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D3C38" w:rsidRPr="000E3F05" w:rsidRDefault="00FD3C38" w:rsidP="00FD3C38">
            <w:pPr>
              <w:jc w:val="both"/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 xml:space="preserve">Solo completar en caso de solicitar la ayuda atendiendo al criterio </w:t>
            </w:r>
            <w:r w:rsidRPr="000E3F05">
              <w:rPr>
                <w:rFonts w:eastAsia="Times New Roman" w:cstheme="minorHAnsi"/>
                <w:b/>
                <w:sz w:val="20"/>
                <w:szCs w:val="20"/>
                <w:u w:val="single"/>
                <w:lang w:eastAsia="es-ES"/>
              </w:rPr>
              <w:t>“haber sido internacional”</w:t>
            </w: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 xml:space="preserve">* indicado en el nivel 1.C.a) y b), nivel 1.D.b), nivel 2.B.a) y nivel 2.C.b) del </w:t>
            </w:r>
            <w:r w:rsidRPr="000E3F05">
              <w:rPr>
                <w:rFonts w:eastAsia="Times New Roman" w:cstheme="minorHAnsi"/>
                <w:b/>
                <w:spacing w:val="-2"/>
                <w:sz w:val="20"/>
                <w:szCs w:val="20"/>
                <w:lang w:eastAsia="es-ES"/>
              </w:rPr>
              <w:t>ANEXO I</w:t>
            </w:r>
            <w:r w:rsidR="0057660B">
              <w:rPr>
                <w:rFonts w:eastAsia="Times New Roman" w:cstheme="minorHAnsi"/>
                <w:b/>
                <w:spacing w:val="-2"/>
                <w:sz w:val="20"/>
                <w:szCs w:val="20"/>
                <w:lang w:eastAsia="es-ES"/>
              </w:rPr>
              <w:t>II</w:t>
            </w:r>
            <w:bookmarkStart w:id="0" w:name="_GoBack"/>
            <w:bookmarkEnd w:id="0"/>
            <w:r w:rsidRPr="000E3F05">
              <w:rPr>
                <w:rFonts w:eastAsia="Times New Roman" w:cstheme="minorHAnsi"/>
                <w:b/>
                <w:spacing w:val="-2"/>
                <w:sz w:val="20"/>
                <w:szCs w:val="20"/>
                <w:lang w:eastAsia="es-ES"/>
              </w:rPr>
              <w:t xml:space="preserve"> - CRITERIOS DE VALORACIÓN.</w:t>
            </w:r>
          </w:p>
          <w:p w:rsidR="00FD3C38" w:rsidRPr="000E3F05" w:rsidRDefault="00FD3C38" w:rsidP="00047AC9">
            <w:pPr>
              <w:tabs>
                <w:tab w:val="center" w:pos="4252"/>
                <w:tab w:val="right" w:pos="8504"/>
              </w:tabs>
              <w:ind w:right="284"/>
              <w:jc w:val="both"/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>*</w:t>
            </w:r>
            <w:r w:rsidRPr="000E3F05">
              <w:rPr>
                <w:rFonts w:eastAsia="Times New Roman" w:cstheme="minorHAnsi"/>
                <w:b/>
                <w:i/>
                <w:sz w:val="18"/>
                <w:szCs w:val="18"/>
                <w:lang w:eastAsia="es-ES"/>
              </w:rPr>
              <w:t>Participante en competición internacional oficial del calendario nacional/internacional como seleccionado, miembro o representante del equipo o selección española, previa convocatoria de su correspondiente federación nacional en el año 202</w:t>
            </w:r>
            <w:r w:rsidR="00047AC9">
              <w:rPr>
                <w:rFonts w:eastAsia="Times New Roman" w:cstheme="minorHAnsi"/>
                <w:b/>
                <w:i/>
                <w:sz w:val="18"/>
                <w:szCs w:val="18"/>
                <w:lang w:eastAsia="es-ES"/>
              </w:rPr>
              <w:t>5</w:t>
            </w:r>
            <w:r w:rsidRPr="000E3F05">
              <w:rPr>
                <w:rFonts w:eastAsia="Times New Roman" w:cstheme="minorHAnsi"/>
                <w:b/>
                <w:i/>
                <w:sz w:val="18"/>
                <w:szCs w:val="18"/>
                <w:lang w:eastAsia="es-ES"/>
              </w:rPr>
              <w:t>.</w:t>
            </w:r>
          </w:p>
        </w:tc>
      </w:tr>
      <w:tr w:rsidR="00FD3C38" w:rsidRPr="00E7233B" w:rsidTr="0050072B">
        <w:tc>
          <w:tcPr>
            <w:tcW w:w="87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38" w:rsidRPr="000E3F05" w:rsidRDefault="00FD3C38" w:rsidP="00FD3C38">
            <w:pPr>
              <w:tabs>
                <w:tab w:val="center" w:pos="4252"/>
                <w:tab w:val="right" w:pos="8504"/>
              </w:tabs>
              <w:spacing w:line="360" w:lineRule="atLeast"/>
              <w:ind w:right="284"/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b/>
                <w:sz w:val="20"/>
                <w:szCs w:val="20"/>
                <w:lang w:eastAsia="es-ES"/>
              </w:rPr>
              <w:t>Nombre completo del Campeonato Internacional:</w:t>
            </w:r>
          </w:p>
          <w:p w:rsidR="00FD3C38" w:rsidRPr="000E3F05" w:rsidRDefault="00FD3C38" w:rsidP="00FD3C38">
            <w:pPr>
              <w:tabs>
                <w:tab w:val="center" w:pos="4252"/>
                <w:tab w:val="right" w:pos="8504"/>
              </w:tabs>
              <w:spacing w:line="360" w:lineRule="atLeast"/>
              <w:ind w:right="284"/>
              <w:rPr>
                <w:rFonts w:eastAsia="Times New Roman" w:cstheme="minorHAnsi"/>
                <w:b/>
                <w:sz w:val="20"/>
                <w:szCs w:val="20"/>
                <w:lang w:eastAsia="es-ES"/>
              </w:rPr>
            </w:pPr>
          </w:p>
        </w:tc>
      </w:tr>
      <w:tr w:rsidR="00FD3C38" w:rsidRPr="00E7233B" w:rsidTr="0050072B">
        <w:tc>
          <w:tcPr>
            <w:tcW w:w="5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38" w:rsidRPr="000E3F05" w:rsidRDefault="00FD3C38" w:rsidP="00FD3C38">
            <w:pPr>
              <w:tabs>
                <w:tab w:val="center" w:pos="4252"/>
                <w:tab w:val="right" w:pos="8504"/>
              </w:tabs>
              <w:spacing w:line="360" w:lineRule="atLeast"/>
              <w:ind w:right="284"/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sz w:val="20"/>
                <w:szCs w:val="20"/>
                <w:lang w:eastAsia="es-ES"/>
              </w:rPr>
              <w:t>Lugar de celebración:</w:t>
            </w:r>
          </w:p>
          <w:p w:rsidR="00FD3C38" w:rsidRPr="000E3F05" w:rsidRDefault="00FD3C38" w:rsidP="00FD3C38">
            <w:pPr>
              <w:tabs>
                <w:tab w:val="center" w:pos="4252"/>
                <w:tab w:val="right" w:pos="8504"/>
              </w:tabs>
              <w:spacing w:line="360" w:lineRule="atLeast"/>
              <w:ind w:right="284"/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  <w:tc>
          <w:tcPr>
            <w:tcW w:w="36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C38" w:rsidRPr="000E3F05" w:rsidRDefault="00FD3C38" w:rsidP="00FD3C38">
            <w:pPr>
              <w:tabs>
                <w:tab w:val="center" w:pos="4252"/>
                <w:tab w:val="right" w:pos="8504"/>
              </w:tabs>
              <w:spacing w:line="360" w:lineRule="atLeast"/>
              <w:ind w:right="284"/>
              <w:rPr>
                <w:rFonts w:eastAsia="Times New Roman" w:cstheme="minorHAnsi"/>
                <w:sz w:val="20"/>
                <w:szCs w:val="20"/>
                <w:lang w:eastAsia="es-ES"/>
              </w:rPr>
            </w:pPr>
            <w:r w:rsidRPr="000E3F05">
              <w:rPr>
                <w:rFonts w:eastAsia="Times New Roman" w:cstheme="minorHAnsi"/>
                <w:sz w:val="20"/>
                <w:szCs w:val="20"/>
                <w:lang w:eastAsia="es-ES"/>
              </w:rPr>
              <w:t>Fecha de celebración:</w:t>
            </w:r>
          </w:p>
          <w:p w:rsidR="00FD3C38" w:rsidRPr="000E3F05" w:rsidRDefault="00FD3C38" w:rsidP="00FD3C38">
            <w:pPr>
              <w:tabs>
                <w:tab w:val="center" w:pos="4252"/>
                <w:tab w:val="right" w:pos="8504"/>
              </w:tabs>
              <w:ind w:right="284"/>
              <w:rPr>
                <w:rFonts w:eastAsia="Times New Roman" w:cstheme="minorHAnsi"/>
                <w:sz w:val="20"/>
                <w:szCs w:val="20"/>
                <w:lang w:eastAsia="es-ES"/>
              </w:rPr>
            </w:pPr>
          </w:p>
        </w:tc>
      </w:tr>
    </w:tbl>
    <w:p w:rsidR="00FD3C38" w:rsidRPr="00E7233B" w:rsidRDefault="00542E27" w:rsidP="00FD3C38">
      <w:pPr>
        <w:spacing w:after="120" w:line="240" w:lineRule="auto"/>
        <w:rPr>
          <w:rFonts w:ascii="Times New Roman" w:eastAsia="Times New Roman" w:hAnsi="Times New Roman" w:cs="Times New Roman"/>
          <w:b/>
          <w:i/>
          <w:sz w:val="16"/>
          <w:szCs w:val="16"/>
          <w:lang w:eastAsia="es-ES"/>
        </w:rPr>
      </w:pPr>
      <w:r>
        <w:rPr>
          <w:rFonts w:ascii="Times New Roman" w:eastAsia="Times New Roman" w:hAnsi="Times New Roman" w:cs="Times New Roman"/>
          <w:b/>
          <w:i/>
          <w:sz w:val="16"/>
          <w:szCs w:val="16"/>
          <w:lang w:eastAsia="es-ES"/>
        </w:rPr>
        <w:t>*Se ruega que NO se cumplimenten los datos de forma manual.</w:t>
      </w:r>
    </w:p>
    <w:p w:rsidR="00FD3C38" w:rsidRPr="00E7233B" w:rsidRDefault="00FD3C38" w:rsidP="00FD3C3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es-ES"/>
        </w:rPr>
      </w:pPr>
      <w:r w:rsidRPr="00E7233B">
        <w:rPr>
          <w:rFonts w:ascii="Arial" w:eastAsia="Times New Roman" w:hAnsi="Arial" w:cs="Arial"/>
          <w:sz w:val="16"/>
          <w:szCs w:val="16"/>
          <w:lang w:eastAsia="es-ES"/>
        </w:rPr>
        <w:t xml:space="preserve">Solo puede utilizar la firma electrónica en representación de la Federación Deportiva. </w:t>
      </w:r>
    </w:p>
    <w:p w:rsidR="00FD3C38" w:rsidRPr="00E7233B" w:rsidRDefault="00FD3C38" w:rsidP="00FD3C3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  <w:lang w:eastAsia="es-ES"/>
        </w:rPr>
      </w:pPr>
      <w:r w:rsidRPr="00E7233B">
        <w:rPr>
          <w:rFonts w:ascii="Arial" w:eastAsia="Times New Roman" w:hAnsi="Arial" w:cs="Arial"/>
          <w:sz w:val="16"/>
          <w:szCs w:val="16"/>
          <w:lang w:eastAsia="es-ES"/>
        </w:rPr>
        <w:t>(Artículo 14 Ley 39/2015, de 1 de octubre, del Procedimiento Administrativo Común)</w:t>
      </w:r>
      <w:r w:rsidRPr="00E7233B">
        <w:rPr>
          <w:rFonts w:ascii="Arial" w:eastAsia="Times New Roman" w:hAnsi="Arial" w:cs="Arial"/>
          <w:sz w:val="16"/>
          <w:szCs w:val="16"/>
          <w:vertAlign w:val="superscript"/>
          <w:lang w:eastAsia="es-ES"/>
        </w:rPr>
        <w:footnoteReference w:id="1"/>
      </w:r>
    </w:p>
    <w:p w:rsidR="00FD3C38" w:rsidRPr="00E7233B" w:rsidRDefault="00FD3C38" w:rsidP="00FD3C38">
      <w:pPr>
        <w:spacing w:after="0" w:line="240" w:lineRule="auto"/>
        <w:jc w:val="right"/>
        <w:rPr>
          <w:rFonts w:eastAsia="Times New Roman" w:cs="Arial"/>
          <w:sz w:val="20"/>
          <w:szCs w:val="20"/>
          <w:lang w:eastAsia="es-ES"/>
        </w:rPr>
      </w:pPr>
      <w:r w:rsidRPr="00E7233B">
        <w:rPr>
          <w:rFonts w:ascii="Times New Roman" w:eastAsia="Times New Roman" w:hAnsi="Times New Roman" w:cs="Times New Roman"/>
          <w:b/>
          <w:spacing w:val="20"/>
          <w:lang w:val="es-ES_tradnl" w:eastAsia="es-ES"/>
        </w:rPr>
        <w:t xml:space="preserve">                                                  </w:t>
      </w:r>
      <w:r w:rsidRPr="00E7233B">
        <w:rPr>
          <w:rFonts w:eastAsia="Times New Roman" w:cstheme="minorHAnsi"/>
          <w:b/>
          <w:lang w:eastAsia="es-ES"/>
        </w:rPr>
        <w:t xml:space="preserve">                                             </w:t>
      </w:r>
      <w:r w:rsidRPr="00E7233B">
        <w:rPr>
          <w:rFonts w:ascii="Times New Roman" w:eastAsia="Times New Roman" w:hAnsi="Times New Roman" w:cs="Times New Roman"/>
          <w:b/>
          <w:spacing w:val="20"/>
          <w:lang w:val="es-ES_tradnl" w:eastAsia="es-ES"/>
        </w:rPr>
        <w:t xml:space="preserve">                                        </w:t>
      </w:r>
      <w:r w:rsidRPr="00E7233B">
        <w:rPr>
          <w:rFonts w:eastAsia="Times New Roman" w:cstheme="minorHAnsi"/>
          <w:b/>
          <w:lang w:eastAsia="es-ES"/>
        </w:rPr>
        <w:t xml:space="preserve">                                             </w:t>
      </w:r>
    </w:p>
    <w:p w:rsidR="00FD3C38" w:rsidRPr="00E7233B" w:rsidRDefault="00FD3C38" w:rsidP="00FD3C38">
      <w:pPr>
        <w:spacing w:after="0" w:line="240" w:lineRule="auto"/>
        <w:jc w:val="right"/>
        <w:rPr>
          <w:rFonts w:eastAsia="Times New Roman" w:cstheme="minorHAnsi"/>
          <w:i/>
          <w:sz w:val="20"/>
          <w:szCs w:val="24"/>
          <w:lang w:val="es-ES_tradnl" w:eastAsia="es-ES"/>
        </w:rPr>
      </w:pPr>
      <w:r w:rsidRPr="00E7233B">
        <w:rPr>
          <w:rFonts w:eastAsia="Times New Roman" w:cstheme="minorHAnsi"/>
          <w:i/>
          <w:sz w:val="20"/>
          <w:szCs w:val="24"/>
          <w:lang w:val="es-ES_tradnl" w:eastAsia="es-ES"/>
        </w:rPr>
        <w:t xml:space="preserve">       </w:t>
      </w:r>
    </w:p>
    <w:p w:rsidR="00FD3C38" w:rsidRPr="00E7233B" w:rsidRDefault="00FD3C38" w:rsidP="00FD3C38">
      <w:pPr>
        <w:spacing w:line="256" w:lineRule="auto"/>
        <w:rPr>
          <w:rFonts w:eastAsia="Times New Roman" w:cstheme="minorHAnsi"/>
          <w:b/>
          <w:lang w:eastAsia="es-ES"/>
        </w:rPr>
      </w:pPr>
    </w:p>
    <w:sectPr w:rsidR="00FD3C38" w:rsidRPr="00E7233B" w:rsidSect="00244494">
      <w:headerReference w:type="default" r:id="rId10"/>
      <w:pgSz w:w="11906" w:h="16838"/>
      <w:pgMar w:top="260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5FD5" w:rsidRDefault="00675FD5" w:rsidP="0033118A">
      <w:pPr>
        <w:spacing w:after="0" w:line="240" w:lineRule="auto"/>
      </w:pPr>
      <w:r>
        <w:separator/>
      </w:r>
    </w:p>
  </w:endnote>
  <w:endnote w:type="continuationSeparator" w:id="0">
    <w:p w:rsidR="00675FD5" w:rsidRDefault="00675FD5" w:rsidP="0033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5FD5" w:rsidRDefault="00675FD5" w:rsidP="0033118A">
      <w:pPr>
        <w:spacing w:after="0" w:line="240" w:lineRule="auto"/>
      </w:pPr>
      <w:r>
        <w:separator/>
      </w:r>
    </w:p>
  </w:footnote>
  <w:footnote w:type="continuationSeparator" w:id="0">
    <w:p w:rsidR="00675FD5" w:rsidRDefault="00675FD5" w:rsidP="0033118A">
      <w:pPr>
        <w:spacing w:after="0" w:line="240" w:lineRule="auto"/>
      </w:pPr>
      <w:r>
        <w:continuationSeparator/>
      </w:r>
    </w:p>
  </w:footnote>
  <w:footnote w:id="1">
    <w:p w:rsidR="00675FD5" w:rsidRDefault="00675FD5" w:rsidP="00FD3C38">
      <w:pPr>
        <w:pStyle w:val="Default"/>
        <w:rPr>
          <w:rFonts w:eastAsia="Arial Unicode MS"/>
          <w:sz w:val="16"/>
          <w:szCs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rFonts w:eastAsia="Arial Unicode MS"/>
          <w:sz w:val="16"/>
          <w:szCs w:val="16"/>
        </w:rPr>
        <w:t>“2. En todo caso, estarán obligados a relacionarse a través de medios electrónicos con las Administraciones Públicas para la realización de cualquier trámite de un procedimiento administrativo, al menos, los siguientes sujetos:</w:t>
      </w:r>
    </w:p>
    <w:p w:rsidR="00675FD5" w:rsidRDefault="00675FD5" w:rsidP="00FD3C38">
      <w:pPr>
        <w:autoSpaceDE w:val="0"/>
        <w:autoSpaceDN w:val="0"/>
        <w:adjustRightInd w:val="0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000000"/>
          <w:sz w:val="16"/>
          <w:szCs w:val="16"/>
        </w:rPr>
        <w:t>a) Las personas jurídicas.</w:t>
      </w:r>
    </w:p>
    <w:p w:rsidR="00675FD5" w:rsidRDefault="00675FD5" w:rsidP="00FD3C38">
      <w:pPr>
        <w:autoSpaceDE w:val="0"/>
        <w:autoSpaceDN w:val="0"/>
        <w:adjustRightInd w:val="0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000000"/>
          <w:sz w:val="16"/>
          <w:szCs w:val="16"/>
        </w:rPr>
        <w:t>b) Las entidades sin personalidad jurídica.</w:t>
      </w:r>
    </w:p>
    <w:p w:rsidR="00675FD5" w:rsidRDefault="00675FD5" w:rsidP="00FD3C38">
      <w:pPr>
        <w:autoSpaceDE w:val="0"/>
        <w:autoSpaceDN w:val="0"/>
        <w:adjustRightInd w:val="0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000000"/>
          <w:sz w:val="16"/>
          <w:szCs w:val="16"/>
        </w:rPr>
        <w:t>c) Quienes ejerzan una actividad profesional para la que se requiera colegiación obligatoria, para los trámites y actuaciones que realicen con las Administraciones Públicas en ejercicio de dicha actividad profesional. En todo caso, dentro de este colectivo se entenderán incluidos los notarios y registradores de la propiedad y mercantiles.</w:t>
      </w:r>
    </w:p>
    <w:p w:rsidR="00675FD5" w:rsidRDefault="00675FD5" w:rsidP="00FD3C38">
      <w:pPr>
        <w:autoSpaceDE w:val="0"/>
        <w:autoSpaceDN w:val="0"/>
        <w:adjustRightInd w:val="0"/>
        <w:jc w:val="both"/>
        <w:rPr>
          <w:rFonts w:ascii="Arial" w:eastAsia="Arial Unicode MS" w:hAnsi="Arial" w:cs="Arial"/>
          <w:color w:val="000000"/>
          <w:sz w:val="16"/>
          <w:szCs w:val="16"/>
        </w:rPr>
      </w:pPr>
      <w:r>
        <w:rPr>
          <w:rFonts w:ascii="Arial" w:eastAsia="Arial Unicode MS" w:hAnsi="Arial" w:cs="Arial"/>
          <w:color w:val="000000"/>
          <w:sz w:val="16"/>
          <w:szCs w:val="16"/>
        </w:rPr>
        <w:t>d) Quienes representen a un interesado que esté obligado a relacionarse electrónicamente con la Administración.</w:t>
      </w:r>
    </w:p>
    <w:p w:rsidR="00675FD5" w:rsidRDefault="00675FD5" w:rsidP="00FD3C38">
      <w:pPr>
        <w:pStyle w:val="Textonotapie"/>
        <w:jc w:val="both"/>
      </w:pPr>
      <w:r>
        <w:rPr>
          <w:rFonts w:ascii="Arial" w:eastAsia="Arial Unicode MS" w:hAnsi="Arial" w:cs="Arial"/>
          <w:color w:val="000000"/>
          <w:sz w:val="16"/>
          <w:szCs w:val="16"/>
          <w:lang w:eastAsia="en-US"/>
        </w:rPr>
        <w:t>e) Los empleados de las Administraciones Públicas para los trámites y actuaciones que realicen con ellas por razón de su condición de empleado público, en la forma en que se determine reglamentariamente por cada Administración.”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pPr w:vertAnchor="page" w:horzAnchor="page" w:tblpY="1"/>
      <w:tblW w:w="119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1906"/>
    </w:tblGrid>
    <w:tr w:rsidR="00675FD5" w:rsidTr="00244494">
      <w:trPr>
        <w:cantSplit/>
        <w:trHeight w:hRule="exact" w:val="2608"/>
      </w:trPr>
      <w:tc>
        <w:tcPr>
          <w:tcW w:w="11906" w:type="dxa"/>
          <w:noWrap/>
        </w:tcPr>
        <w:p w:rsidR="00675FD5" w:rsidRDefault="003949A5" w:rsidP="00244494">
          <w:pPr>
            <w:pStyle w:val="Encabezado"/>
            <w:jc w:val="center"/>
          </w:pPr>
          <w:r>
            <w:rPr>
              <w:noProof/>
              <w:lang w:eastAsia="es-ES"/>
            </w:rPr>
            <w:drawing>
              <wp:inline distT="0" distB="0" distL="0" distR="0" wp14:anchorId="5F2E7C98" wp14:editId="156ECEDA">
                <wp:extent cx="7552690" cy="1655384"/>
                <wp:effectExtent l="0" t="0" r="0" b="0"/>
                <wp:docPr id="1" name="Imagen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2690" cy="16553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675FD5" w:rsidRPr="005271AF" w:rsidRDefault="00675FD5">
    <w:pPr>
      <w:pStyle w:val="Encabezad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6A5656"/>
    <w:multiLevelType w:val="hybridMultilevel"/>
    <w:tmpl w:val="45566CE4"/>
    <w:lvl w:ilvl="0" w:tplc="F2C4115A">
      <w:numFmt w:val="bullet"/>
      <w:lvlText w:val=""/>
      <w:lvlJc w:val="left"/>
      <w:pPr>
        <w:ind w:left="720" w:hanging="360"/>
      </w:pPr>
      <w:rPr>
        <w:rFonts w:ascii="Symbol" w:eastAsia="Times New Roman" w:hAnsi="Symbol" w:cs="Aria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3157E"/>
    <w:multiLevelType w:val="hybridMultilevel"/>
    <w:tmpl w:val="751041EE"/>
    <w:lvl w:ilvl="0" w:tplc="E1C259BC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3D89729A"/>
    <w:multiLevelType w:val="hybridMultilevel"/>
    <w:tmpl w:val="AF086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E7039"/>
    <w:multiLevelType w:val="hybridMultilevel"/>
    <w:tmpl w:val="D70C7BCA"/>
    <w:lvl w:ilvl="0" w:tplc="E1C259BC">
      <w:start w:val="1"/>
      <w:numFmt w:val="bullet"/>
      <w:lvlText w:val="-"/>
      <w:lvlJc w:val="left"/>
      <w:pPr>
        <w:tabs>
          <w:tab w:val="num" w:pos="992"/>
        </w:tabs>
        <w:ind w:left="992" w:hanging="284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4" w15:restartNumberingAfterBreak="0">
    <w:nsid w:val="78AC22E2"/>
    <w:multiLevelType w:val="hybridMultilevel"/>
    <w:tmpl w:val="63647664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removePersonalInformation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C38"/>
    <w:rsid w:val="00047AC9"/>
    <w:rsid w:val="00047D79"/>
    <w:rsid w:val="000A6CBE"/>
    <w:rsid w:val="000B4103"/>
    <w:rsid w:val="000D50D9"/>
    <w:rsid w:val="000E3F05"/>
    <w:rsid w:val="0013104E"/>
    <w:rsid w:val="001353E8"/>
    <w:rsid w:val="00180739"/>
    <w:rsid w:val="00184852"/>
    <w:rsid w:val="0019746C"/>
    <w:rsid w:val="001E7F94"/>
    <w:rsid w:val="001F6198"/>
    <w:rsid w:val="0020548E"/>
    <w:rsid w:val="00235B81"/>
    <w:rsid w:val="00244494"/>
    <w:rsid w:val="002C71E3"/>
    <w:rsid w:val="002F4C26"/>
    <w:rsid w:val="00320A75"/>
    <w:rsid w:val="0033118A"/>
    <w:rsid w:val="003360E0"/>
    <w:rsid w:val="003439F7"/>
    <w:rsid w:val="00365166"/>
    <w:rsid w:val="003949A5"/>
    <w:rsid w:val="003C1A50"/>
    <w:rsid w:val="003C26F0"/>
    <w:rsid w:val="003C3F0E"/>
    <w:rsid w:val="003D419E"/>
    <w:rsid w:val="003D51F2"/>
    <w:rsid w:val="00404893"/>
    <w:rsid w:val="00406945"/>
    <w:rsid w:val="00457AFE"/>
    <w:rsid w:val="004B78C7"/>
    <w:rsid w:val="004D52DA"/>
    <w:rsid w:val="004E7DEE"/>
    <w:rsid w:val="0050072B"/>
    <w:rsid w:val="00514F4D"/>
    <w:rsid w:val="0051693B"/>
    <w:rsid w:val="005271AF"/>
    <w:rsid w:val="00542531"/>
    <w:rsid w:val="00542E27"/>
    <w:rsid w:val="00546BB5"/>
    <w:rsid w:val="0057660B"/>
    <w:rsid w:val="005F349B"/>
    <w:rsid w:val="00617063"/>
    <w:rsid w:val="0063565A"/>
    <w:rsid w:val="00671589"/>
    <w:rsid w:val="00672245"/>
    <w:rsid w:val="00675FD5"/>
    <w:rsid w:val="00681F44"/>
    <w:rsid w:val="006914CE"/>
    <w:rsid w:val="006D2D2A"/>
    <w:rsid w:val="006E3224"/>
    <w:rsid w:val="006E73CA"/>
    <w:rsid w:val="00752411"/>
    <w:rsid w:val="007B24E4"/>
    <w:rsid w:val="007D0840"/>
    <w:rsid w:val="00805E6D"/>
    <w:rsid w:val="008963C1"/>
    <w:rsid w:val="008B55BB"/>
    <w:rsid w:val="008E3810"/>
    <w:rsid w:val="008E4615"/>
    <w:rsid w:val="008F0B2C"/>
    <w:rsid w:val="00912E76"/>
    <w:rsid w:val="00915000"/>
    <w:rsid w:val="009151FD"/>
    <w:rsid w:val="00A01ACF"/>
    <w:rsid w:val="00A441B7"/>
    <w:rsid w:val="00A87835"/>
    <w:rsid w:val="00AC74F8"/>
    <w:rsid w:val="00BA7F5E"/>
    <w:rsid w:val="00BB5987"/>
    <w:rsid w:val="00C44004"/>
    <w:rsid w:val="00C536BC"/>
    <w:rsid w:val="00C9525A"/>
    <w:rsid w:val="00D0196C"/>
    <w:rsid w:val="00D74AE0"/>
    <w:rsid w:val="00D83AE4"/>
    <w:rsid w:val="00E024E4"/>
    <w:rsid w:val="00E40453"/>
    <w:rsid w:val="00E47BD4"/>
    <w:rsid w:val="00E7233B"/>
    <w:rsid w:val="00EA23AD"/>
    <w:rsid w:val="00EB3EC9"/>
    <w:rsid w:val="00EE6A43"/>
    <w:rsid w:val="00F217D2"/>
    <w:rsid w:val="00F308A2"/>
    <w:rsid w:val="00F57B54"/>
    <w:rsid w:val="00F64701"/>
    <w:rsid w:val="00FD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118A"/>
  </w:style>
  <w:style w:type="table" w:styleId="Tablaconcuadrcula">
    <w:name w:val="Table Grid"/>
    <w:basedOn w:val="Tablanormal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FD3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D3C3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Default">
    <w:name w:val="Default"/>
    <w:uiPriority w:val="99"/>
    <w:rsid w:val="00FD3C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FD3C3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2F4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g13x\Desktop\modelos%20membretes\CTCJD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6617267F2F024888E4758096EA68D3" ma:contentTypeVersion="17" ma:contentTypeDescription="Crear nuevo documento." ma:contentTypeScope="" ma:versionID="43b969b2240948f64292864e39434780">
  <xsd:schema xmlns:xsd="http://www.w3.org/2001/XMLSchema" xmlns:xs="http://www.w3.org/2001/XMLSchema" xmlns:p="http://schemas.microsoft.com/office/2006/metadata/properties" xmlns:ns2="bab14156-fcf3-44e2-9c4b-c33f1f92d414" xmlns:ns3="1c9c8636-0486-4c9b-b75c-7b805ddaaf65" targetNamespace="http://schemas.microsoft.com/office/2006/metadata/properties" ma:root="true" ma:fieldsID="609917e18f01ec88dda26f4a786e8af5" ns2:_="" ns3:_="">
    <xsd:import namespace="bab14156-fcf3-44e2-9c4b-c33f1f92d414"/>
    <xsd:import namespace="1c9c8636-0486-4c9b-b75c-7b805ddaa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14156-fcf3-44e2-9c4b-c33f1f92d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6b9b444-1e45-4268-b8b7-af7121505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c8636-0486-4c9b-b75c-7b805ddaaf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57895b-822d-4ddb-9503-7837d29ef686}" ma:internalName="TaxCatchAll" ma:showField="CatchAllData" ma:web="1c9c8636-0486-4c9b-b75c-7b805ddaa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9c8636-0486-4c9b-b75c-7b805ddaaf65" xsi:nil="true"/>
    <lcf76f155ced4ddcb4097134ff3c332f xmlns="bab14156-fcf3-44e2-9c4b-c33f1f92d4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073A04-30A3-4CB4-89B4-BF2A07DB4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14156-fcf3-44e2-9c4b-c33f1f92d414"/>
    <ds:schemaRef ds:uri="1c9c8636-0486-4c9b-b75c-7b805ddaa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42931C-DC01-4A13-BDE6-A8CD7573B9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BE3F23-488B-4432-ADBD-BDD0BBEB5B30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1c9c8636-0486-4c9b-b75c-7b805ddaaf65"/>
    <ds:schemaRef ds:uri="bab14156-fcf3-44e2-9c4b-c33f1f92d414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CTCJD.dotx</Template>
  <TotalTime>0</TotalTime>
  <Pages>2</Pages>
  <Words>576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2025-09-12T09:52:00Z</dcterms:created>
  <dcterms:modified xsi:type="dcterms:W3CDTF">2026-10-02T07:44:00Z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0x010100B06617267F2F024888E4758096EA68D3</vt:lpwstr>
  </property>
</Properties>
</file>